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-720" w:tblpY="1"/>
        <w:tblOverlap w:val="never"/>
        <w:tblW w:w="1069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6611"/>
      </w:tblGrid>
      <w:tr w:rsidR="00E77B5E" w:rsidRPr="00AE68A8" w14:paraId="34ED1218" w14:textId="77777777" w:rsidTr="00982701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7A1145E5" w14:textId="62243DA0" w:rsidR="00E77B5E" w:rsidRPr="00AE68A8" w:rsidRDefault="00E77B5E" w:rsidP="00982701">
            <w:r w:rsidRPr="00E77B5E">
              <w:rPr>
                <w:noProof/>
              </w:rPr>
              <mc:AlternateContent>
                <mc:Choice Requires="wps">
                  <w:drawing>
                    <wp:inline distT="0" distB="0" distL="0" distR="0" wp14:anchorId="7E356D44" wp14:editId="5C08130D">
                      <wp:extent cx="1810385" cy="1810385"/>
                      <wp:effectExtent l="0" t="0" r="0" b="0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5FE0C9" w14:textId="77777777" w:rsidR="00E77B5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356D44" id="Oval 3" o:spid="_x0000_s1026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" stroked="f" strokeweight="1pt">
                      <v:fill r:id="rId12" o:title="" recolor="t" rotate="t" type="frame"/>
                      <v:stroke joinstyle="miter"/>
                      <v:textbox>
                        <w:txbxContent>
                          <w:p w14:paraId="065FE0C9" w14:textId="77777777" w:rsidR="00E77B5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03B369D1" w14:textId="77777777" w:rsidR="00E77B5E" w:rsidRPr="00AE68A8" w:rsidRDefault="00E77B5E" w:rsidP="00982701"/>
        </w:tc>
        <w:tc>
          <w:tcPr>
            <w:tcW w:w="6611" w:type="dxa"/>
            <w:tcBorders>
              <w:bottom w:val="nil"/>
            </w:tcBorders>
          </w:tcPr>
          <w:p w14:paraId="6D35D784" w14:textId="22090E23" w:rsidR="00E77B5E" w:rsidRDefault="00124226" w:rsidP="00982701">
            <w:pPr>
              <w:pStyle w:val="Title"/>
            </w:pPr>
            <w:r>
              <w:t xml:space="preserve">Coronavirus update </w:t>
            </w:r>
            <w:r w:rsidR="006E3E4F">
              <w:t>30</w:t>
            </w:r>
            <w:r>
              <w:t>/03/2020</w:t>
            </w:r>
          </w:p>
          <w:p w14:paraId="5868EB88" w14:textId="77777777" w:rsidR="00505C3E" w:rsidRPr="00AE68A8" w:rsidRDefault="00505C3E" w:rsidP="00982701">
            <w:pPr>
              <w:pStyle w:val="Heading1"/>
            </w:pPr>
            <w:r>
              <w:t>Physiotherapy</w:t>
            </w:r>
          </w:p>
          <w:p w14:paraId="4C2098F9" w14:textId="0D0056BA" w:rsidR="00505C3E" w:rsidRDefault="006E3E4F" w:rsidP="00982701">
            <w:r>
              <w:t xml:space="preserve">Unfortunately, due to the ongoing pandemic, government advice and guidelines from the Chartered Society of Physiotherapy, we are currently unable to offer face to face Physiotherapy </w:t>
            </w:r>
            <w:r w:rsidR="00C21438">
              <w:t xml:space="preserve">assessments or treatments except in cases of emergency. This includes </w:t>
            </w:r>
            <w:r w:rsidR="00613563">
              <w:t>preventing visits to A+E or GP surgeries</w:t>
            </w:r>
            <w:r w:rsidR="00CB6945">
              <w:t xml:space="preserve"> to relieve pressure on the NHS and hospitals.</w:t>
            </w:r>
          </w:p>
          <w:p w14:paraId="610BC4FB" w14:textId="617D28BC" w:rsidR="00CB6945" w:rsidRDefault="00CB6945" w:rsidP="00982701">
            <w:r>
              <w:t>Lily House Consulting rooms has been closed since 23</w:t>
            </w:r>
            <w:r w:rsidRPr="00CB6945">
              <w:rPr>
                <w:vertAlign w:val="superscript"/>
              </w:rPr>
              <w:t>rd</w:t>
            </w:r>
            <w:r>
              <w:t xml:space="preserve"> March 2020 so any</w:t>
            </w:r>
            <w:r w:rsidR="00AD575B">
              <w:t xml:space="preserve"> In Person </w:t>
            </w:r>
            <w:r w:rsidR="00BA56F7">
              <w:t xml:space="preserve">sessions </w:t>
            </w:r>
            <w:proofErr w:type="gramStart"/>
            <w:r w:rsidR="00BA56F7">
              <w:t>have to</w:t>
            </w:r>
            <w:proofErr w:type="gramEnd"/>
            <w:r w:rsidR="00BA56F7">
              <w:t xml:space="preserve"> be done within client homes. If you have any vulnerable or </w:t>
            </w:r>
            <w:proofErr w:type="gramStart"/>
            <w:r w:rsidR="00BA56F7">
              <w:t>high risk</w:t>
            </w:r>
            <w:proofErr w:type="gramEnd"/>
            <w:r w:rsidR="00BA56F7">
              <w:t xml:space="preserve"> </w:t>
            </w:r>
            <w:r w:rsidR="00D66BE5">
              <w:t xml:space="preserve">people in your home environment, then </w:t>
            </w:r>
            <w:r w:rsidR="00C72490">
              <w:t xml:space="preserve">again, we will not able to </w:t>
            </w:r>
            <w:r w:rsidR="007A473F">
              <w:t>put your family members at risk and will offer a virtual consultation instead</w:t>
            </w:r>
            <w:r w:rsidR="00E105D8">
              <w:t>.</w:t>
            </w:r>
          </w:p>
          <w:p w14:paraId="42AF85C6" w14:textId="501E3B44" w:rsidR="00505C3E" w:rsidRDefault="00E105D8" w:rsidP="00E105D8">
            <w:r>
              <w:t xml:space="preserve">We </w:t>
            </w:r>
            <w:proofErr w:type="gramStart"/>
            <w:r>
              <w:t>are able to</w:t>
            </w:r>
            <w:proofErr w:type="gramEnd"/>
            <w:r>
              <w:t xml:space="preserve"> offer virtual appointments using Zoom</w:t>
            </w:r>
            <w:r w:rsidR="001F0B08">
              <w:t xml:space="preserve"> (sign up for free at </w:t>
            </w:r>
            <w:hyperlink r:id="rId13" w:history="1">
              <w:r w:rsidR="001F0B08" w:rsidRPr="0044055D">
                <w:rPr>
                  <w:rStyle w:val="Hyperlink"/>
                </w:rPr>
                <w:t>www.zoom.us</w:t>
              </w:r>
            </w:hyperlink>
            <w:r w:rsidR="001F0B08">
              <w:t>)</w:t>
            </w:r>
          </w:p>
          <w:p w14:paraId="310DF201" w14:textId="65F6405B" w:rsidR="001F0B08" w:rsidRDefault="001F0B08" w:rsidP="00E105D8">
            <w:r>
              <w:t xml:space="preserve">We can discuss your symptoms and the pattern of any pain, see you doing  certain </w:t>
            </w:r>
            <w:r w:rsidR="00C55D2F">
              <w:t>movements, give advice</w:t>
            </w:r>
            <w:r w:rsidR="00FC17F4">
              <w:t xml:space="preserve">, </w:t>
            </w:r>
            <w:r w:rsidR="00AA5AE6">
              <w:t xml:space="preserve">talk you through </w:t>
            </w:r>
            <w:r w:rsidR="00D07907">
              <w:t>specific exercises to help stretch, strengthen</w:t>
            </w:r>
            <w:r w:rsidR="000A109C">
              <w:t xml:space="preserve">, build control, improve balance </w:t>
            </w:r>
            <w:r w:rsidR="00AA5AE6">
              <w:t xml:space="preserve">and </w:t>
            </w:r>
            <w:r w:rsidR="00FC17F4">
              <w:t>send out personalized exercise program</w:t>
            </w:r>
            <w:r w:rsidR="000A109C">
              <w:t xml:space="preserve">. We can advise on taping and send tutorial </w:t>
            </w:r>
            <w:r w:rsidR="003C2A1C">
              <w:t>video’s</w:t>
            </w:r>
            <w:r w:rsidR="000A109C">
              <w:t xml:space="preserve"> on how to do it</w:t>
            </w:r>
            <w:r w:rsidR="00E42DC8">
              <w:t xml:space="preserve">. We are thinking on our feet so there may well be other ways we can </w:t>
            </w:r>
            <w:r w:rsidR="003C2A1C">
              <w:t>do “virtual physiotherapy”</w:t>
            </w:r>
          </w:p>
          <w:p w14:paraId="29E9EAE9" w14:textId="7B4B1FAA" w:rsidR="003C2A1C" w:rsidRDefault="003C2A1C" w:rsidP="00E105D8">
            <w:r>
              <w:t xml:space="preserve">Most insurance companies are currently covering these sessions on their </w:t>
            </w:r>
            <w:proofErr w:type="gramStart"/>
            <w:r>
              <w:t>policies, but</w:t>
            </w:r>
            <w:proofErr w:type="gramEnd"/>
            <w:r>
              <w:t xml:space="preserve"> do contact your insurance company to check.</w:t>
            </w:r>
          </w:p>
          <w:p w14:paraId="4599C1D0" w14:textId="19084666" w:rsidR="00505C3E" w:rsidRDefault="00505C3E" w:rsidP="00982701">
            <w:pPr>
              <w:pStyle w:val="Heading1"/>
            </w:pPr>
            <w:r>
              <w:t>Pilates</w:t>
            </w:r>
          </w:p>
          <w:p w14:paraId="6D81723C" w14:textId="6EF371DD" w:rsidR="00505C3E" w:rsidRDefault="003C2A1C" w:rsidP="00982701">
            <w:r>
              <w:t xml:space="preserve">We have also had to suspend </w:t>
            </w:r>
            <w:proofErr w:type="gramStart"/>
            <w:r w:rsidR="00505C3E">
              <w:t>all of</w:t>
            </w:r>
            <w:proofErr w:type="gramEnd"/>
            <w:r w:rsidR="00505C3E">
              <w:t xml:space="preserve"> our </w:t>
            </w:r>
            <w:r>
              <w:t xml:space="preserve">group </w:t>
            </w:r>
            <w:r w:rsidR="00505C3E">
              <w:t>Pilates classes with immediate affect under the current advice of the government to minimize any “non-essential social contact”.</w:t>
            </w:r>
          </w:p>
          <w:p w14:paraId="090CE057" w14:textId="693DC1D0" w:rsidR="00505C3E" w:rsidRDefault="00505C3E" w:rsidP="00982701">
            <w:r>
              <w:t xml:space="preserve">We </w:t>
            </w:r>
            <w:r w:rsidR="003C2A1C">
              <w:t>are, however, running</w:t>
            </w:r>
            <w:r>
              <w:t xml:space="preserve"> live online classes with Zoom</w:t>
            </w:r>
            <w:r w:rsidR="003C2A1C">
              <w:t xml:space="preserve"> </w:t>
            </w:r>
            <w:hyperlink r:id="rId14" w:history="1">
              <w:r w:rsidR="003C2A1C" w:rsidRPr="0044055D">
                <w:rPr>
                  <w:rStyle w:val="Hyperlink"/>
                </w:rPr>
                <w:t>https://zoom.us/</w:t>
              </w:r>
            </w:hyperlink>
            <w:r>
              <w:t xml:space="preserve">, an interactive meeting and teaching tool which is free for you to download. </w:t>
            </w:r>
          </w:p>
          <w:p w14:paraId="3CBF603C" w14:textId="77777777" w:rsidR="00087F18" w:rsidRDefault="00505C3E" w:rsidP="00982701">
            <w:r>
              <w:t xml:space="preserve">Classes </w:t>
            </w:r>
            <w:r w:rsidR="003C2A1C">
              <w:t>are</w:t>
            </w:r>
            <w:r>
              <w:t xml:space="preserve"> cheaper, more convenient and most importantly safe for all. </w:t>
            </w:r>
          </w:p>
          <w:p w14:paraId="14EF21B6" w14:textId="2B8B981C" w:rsidR="00505C3E" w:rsidRPr="00505C3E" w:rsidRDefault="003C2A1C" w:rsidP="00982701">
            <w:r>
              <w:lastRenderedPageBreak/>
              <w:t>The timetable is variable due to childcare</w:t>
            </w:r>
            <w:r w:rsidR="00087F18">
              <w:t xml:space="preserve"> but there are several evening and daytime classes running each week plus antenatal classes Wedne</w:t>
            </w:r>
            <w:bookmarkStart w:id="0" w:name="_GoBack"/>
            <w:bookmarkEnd w:id="0"/>
            <w:r w:rsidR="00087F18">
              <w:t>sdays at 7:30pm</w:t>
            </w:r>
            <w:r w:rsidR="007214E2">
              <w:t>.</w:t>
            </w:r>
          </w:p>
        </w:tc>
      </w:tr>
      <w:tr w:rsidR="00124226" w:rsidRPr="00AE68A8" w14:paraId="02DF1F60" w14:textId="77777777" w:rsidTr="00982701">
        <w:trPr>
          <w:gridAfter w:val="1"/>
          <w:wAfter w:w="6611" w:type="dxa"/>
          <w:trHeight w:val="884"/>
        </w:trPr>
        <w:tc>
          <w:tcPr>
            <w:tcW w:w="3664" w:type="dxa"/>
            <w:gridSpan w:val="3"/>
            <w:vMerge/>
          </w:tcPr>
          <w:p w14:paraId="05DBE76F" w14:textId="77777777" w:rsidR="00124226" w:rsidRPr="00AE68A8" w:rsidRDefault="00124226" w:rsidP="00982701"/>
        </w:tc>
        <w:tc>
          <w:tcPr>
            <w:tcW w:w="424" w:type="dxa"/>
            <w:vMerge/>
          </w:tcPr>
          <w:p w14:paraId="604A3017" w14:textId="77777777" w:rsidR="00124226" w:rsidRPr="00AE68A8" w:rsidRDefault="00124226" w:rsidP="00982701"/>
        </w:tc>
      </w:tr>
      <w:tr w:rsidR="00E77B5E" w:rsidRPr="00AE68A8" w14:paraId="4BE22237" w14:textId="77777777" w:rsidTr="00982701">
        <w:trPr>
          <w:trHeight w:val="705"/>
        </w:trPr>
        <w:tc>
          <w:tcPr>
            <w:tcW w:w="3664" w:type="dxa"/>
            <w:gridSpan w:val="3"/>
            <w:vMerge/>
          </w:tcPr>
          <w:p w14:paraId="44C3506F" w14:textId="77777777" w:rsidR="00E77B5E" w:rsidRPr="00AE68A8" w:rsidRDefault="00E77B5E" w:rsidP="00982701"/>
        </w:tc>
        <w:tc>
          <w:tcPr>
            <w:tcW w:w="424" w:type="dxa"/>
            <w:vMerge/>
          </w:tcPr>
          <w:p w14:paraId="13F192C3" w14:textId="77777777" w:rsidR="00E77B5E" w:rsidRPr="00AE68A8" w:rsidRDefault="00E77B5E" w:rsidP="00982701"/>
        </w:tc>
        <w:tc>
          <w:tcPr>
            <w:tcW w:w="6611" w:type="dxa"/>
            <w:vMerge w:val="restart"/>
          </w:tcPr>
          <w:p w14:paraId="1C60BBC7" w14:textId="773C6A68" w:rsidR="00505C3E" w:rsidRDefault="008F10F2" w:rsidP="00982701">
            <w:r>
              <w:t xml:space="preserve">We wish you </w:t>
            </w:r>
            <w:r w:rsidR="00D04935">
              <w:t xml:space="preserve">well in these very strange times. </w:t>
            </w:r>
            <w:r w:rsidR="00505C3E">
              <w:t>If you have any other queries or questions, please don’t hesitate to get in touch</w:t>
            </w:r>
          </w:p>
          <w:sdt>
            <w:sdtPr>
              <w:id w:val="877970023"/>
              <w:placeholder>
                <w:docPart w:val="F27C89AC2A004720B889F277A6153BBA"/>
              </w:placeholder>
              <w:temporary/>
              <w:showingPlcHdr/>
              <w15:appearance w15:val="hidden"/>
            </w:sdtPr>
            <w:sdtEndPr/>
            <w:sdtContent>
              <w:p w14:paraId="5DFAD9B5" w14:textId="77777777" w:rsidR="00E77B5E" w:rsidRPr="00C83A18" w:rsidRDefault="00E77B5E" w:rsidP="00982701">
                <w:pPr>
                  <w:pStyle w:val="Closing"/>
                </w:pPr>
                <w:r w:rsidRPr="00C83A18">
                  <w:t>Sincerely,</w:t>
                </w:r>
              </w:p>
            </w:sdtContent>
          </w:sdt>
          <w:p w14:paraId="0F1C63BE" w14:textId="0FB4B272" w:rsidR="00E77B5E" w:rsidRDefault="00505C3E" w:rsidP="00982701">
            <w:r>
              <w:t xml:space="preserve">Esther, Carolyn and Katie </w:t>
            </w:r>
          </w:p>
          <w:p w14:paraId="7B7ED5EF" w14:textId="75024F0D" w:rsidR="00505C3E" w:rsidRPr="00AE68A8" w:rsidRDefault="00505C3E" w:rsidP="00982701">
            <w:r>
              <w:t>The Esther Marshall Physiotherapy and Pilates Team</w:t>
            </w:r>
          </w:p>
        </w:tc>
      </w:tr>
      <w:tr w:rsidR="00E77B5E" w:rsidRPr="00AE68A8" w14:paraId="55FD2419" w14:textId="77777777" w:rsidTr="00982701">
        <w:trPr>
          <w:trHeight w:val="68"/>
        </w:trPr>
        <w:tc>
          <w:tcPr>
            <w:tcW w:w="720" w:type="dxa"/>
          </w:tcPr>
          <w:p w14:paraId="3D478381" w14:textId="77777777" w:rsidR="00E77B5E" w:rsidRPr="00AE68A8" w:rsidRDefault="00E77B5E" w:rsidP="00982701"/>
        </w:tc>
        <w:tc>
          <w:tcPr>
            <w:tcW w:w="2944" w:type="dxa"/>
            <w:gridSpan w:val="2"/>
          </w:tcPr>
          <w:p w14:paraId="7B8CB870" w14:textId="77777777" w:rsidR="00E77B5E" w:rsidRPr="00AE68A8" w:rsidRDefault="00E77B5E" w:rsidP="00982701"/>
        </w:tc>
        <w:tc>
          <w:tcPr>
            <w:tcW w:w="424" w:type="dxa"/>
            <w:vMerge/>
          </w:tcPr>
          <w:p w14:paraId="608C92F4" w14:textId="77777777" w:rsidR="00E77B5E" w:rsidRPr="00AE68A8" w:rsidRDefault="00E77B5E" w:rsidP="00982701"/>
        </w:tc>
        <w:tc>
          <w:tcPr>
            <w:tcW w:w="6611" w:type="dxa"/>
            <w:vMerge/>
          </w:tcPr>
          <w:p w14:paraId="0BEE74A2" w14:textId="77777777" w:rsidR="00E77B5E" w:rsidRPr="00AE68A8" w:rsidRDefault="00E77B5E" w:rsidP="00982701"/>
        </w:tc>
      </w:tr>
      <w:tr w:rsidR="00E77B5E" w:rsidRPr="00AE68A8" w14:paraId="430B280F" w14:textId="77777777" w:rsidTr="00982701">
        <w:trPr>
          <w:trHeight w:val="543"/>
        </w:trPr>
        <w:tc>
          <w:tcPr>
            <w:tcW w:w="720" w:type="dxa"/>
          </w:tcPr>
          <w:p w14:paraId="6B5EA43A" w14:textId="77777777" w:rsidR="00E77B5E" w:rsidRPr="00AE68A8" w:rsidRDefault="00E77B5E" w:rsidP="0098270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8CF3A69" w14:textId="77777777" w:rsidR="00E77B5E" w:rsidRPr="00AE68A8" w:rsidRDefault="00E77B5E" w:rsidP="0098270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41F94614" wp14:editId="13023E31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61D7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BC250C1" w14:textId="77777777" w:rsidR="00E77B5E" w:rsidRDefault="00124226" w:rsidP="00982701">
            <w:pPr>
              <w:pStyle w:val="Information"/>
            </w:pPr>
            <w:r>
              <w:t>Lily House Consulting Rooms,</w:t>
            </w:r>
          </w:p>
          <w:p w14:paraId="4A695E05" w14:textId="77777777" w:rsidR="00124226" w:rsidRDefault="00124226" w:rsidP="00982701">
            <w:pPr>
              <w:pStyle w:val="Information"/>
            </w:pPr>
            <w:r>
              <w:t>11-12 The Shrubberies,</w:t>
            </w:r>
          </w:p>
          <w:p w14:paraId="57CCE176" w14:textId="1096A957" w:rsidR="00124226" w:rsidRDefault="00124226" w:rsidP="00982701">
            <w:pPr>
              <w:pStyle w:val="Information"/>
            </w:pPr>
            <w:r>
              <w:t>George Lane, South Woodford</w:t>
            </w:r>
          </w:p>
          <w:p w14:paraId="7E14646D" w14:textId="24CE26C6" w:rsidR="00124226" w:rsidRPr="00AE68A8" w:rsidRDefault="00124226" w:rsidP="00982701">
            <w:pPr>
              <w:pStyle w:val="Information"/>
            </w:pPr>
            <w:r>
              <w:t>E18 1BD</w:t>
            </w:r>
          </w:p>
        </w:tc>
        <w:tc>
          <w:tcPr>
            <w:tcW w:w="424" w:type="dxa"/>
            <w:vMerge/>
          </w:tcPr>
          <w:p w14:paraId="6F5DAC58" w14:textId="77777777" w:rsidR="00E77B5E" w:rsidRPr="00AE68A8" w:rsidRDefault="00E77B5E" w:rsidP="00982701"/>
        </w:tc>
        <w:tc>
          <w:tcPr>
            <w:tcW w:w="6611" w:type="dxa"/>
            <w:vMerge/>
          </w:tcPr>
          <w:p w14:paraId="77A9AAD2" w14:textId="77777777" w:rsidR="00E77B5E" w:rsidRPr="00AE68A8" w:rsidRDefault="00E77B5E" w:rsidP="00982701"/>
        </w:tc>
      </w:tr>
      <w:tr w:rsidR="00E77B5E" w:rsidRPr="00AE68A8" w14:paraId="61B63009" w14:textId="77777777" w:rsidTr="00982701">
        <w:trPr>
          <w:trHeight w:val="183"/>
        </w:trPr>
        <w:tc>
          <w:tcPr>
            <w:tcW w:w="720" w:type="dxa"/>
          </w:tcPr>
          <w:p w14:paraId="1E0CA556" w14:textId="77777777" w:rsidR="00E77B5E" w:rsidRPr="00AE68A8" w:rsidRDefault="00E77B5E" w:rsidP="00982701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662F9E92" w14:textId="77777777" w:rsidR="00E77B5E" w:rsidRPr="00AE68A8" w:rsidRDefault="00E77B5E" w:rsidP="00982701">
            <w:pPr>
              <w:pStyle w:val="NoSpacing"/>
            </w:pPr>
          </w:p>
        </w:tc>
        <w:tc>
          <w:tcPr>
            <w:tcW w:w="424" w:type="dxa"/>
            <w:vMerge/>
          </w:tcPr>
          <w:p w14:paraId="4BE32812" w14:textId="77777777" w:rsidR="00E77B5E" w:rsidRPr="00AE68A8" w:rsidRDefault="00E77B5E" w:rsidP="00982701"/>
        </w:tc>
        <w:tc>
          <w:tcPr>
            <w:tcW w:w="6611" w:type="dxa"/>
            <w:vMerge/>
          </w:tcPr>
          <w:p w14:paraId="64851CFE" w14:textId="77777777" w:rsidR="00E77B5E" w:rsidRPr="00AE68A8" w:rsidRDefault="00E77B5E" w:rsidP="00982701"/>
        </w:tc>
      </w:tr>
      <w:tr w:rsidR="00E77B5E" w:rsidRPr="00AE68A8" w14:paraId="1BAF7686" w14:textId="77777777" w:rsidTr="00982701">
        <w:trPr>
          <w:trHeight w:val="624"/>
        </w:trPr>
        <w:tc>
          <w:tcPr>
            <w:tcW w:w="720" w:type="dxa"/>
          </w:tcPr>
          <w:p w14:paraId="255DBB76" w14:textId="77777777" w:rsidR="00E77B5E" w:rsidRPr="00AE68A8" w:rsidRDefault="00E77B5E" w:rsidP="0098270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7ED70D1" w14:textId="77777777" w:rsidR="00E77B5E" w:rsidRPr="00AE68A8" w:rsidRDefault="00E77B5E" w:rsidP="0098270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81897DE" wp14:editId="4287171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C362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63a53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8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B0DB854" w14:textId="2920EFAC" w:rsidR="00E77B5E" w:rsidRPr="00AE68A8" w:rsidRDefault="00124226" w:rsidP="00982701">
            <w:pPr>
              <w:pStyle w:val="Information"/>
            </w:pPr>
            <w:r>
              <w:t>07891719402</w:t>
            </w:r>
          </w:p>
        </w:tc>
        <w:tc>
          <w:tcPr>
            <w:tcW w:w="424" w:type="dxa"/>
            <w:vMerge/>
          </w:tcPr>
          <w:p w14:paraId="28651D0C" w14:textId="77777777" w:rsidR="00E77B5E" w:rsidRPr="00AE68A8" w:rsidRDefault="00E77B5E" w:rsidP="00982701"/>
        </w:tc>
        <w:tc>
          <w:tcPr>
            <w:tcW w:w="6611" w:type="dxa"/>
            <w:vMerge/>
          </w:tcPr>
          <w:p w14:paraId="4A18277B" w14:textId="77777777" w:rsidR="00E77B5E" w:rsidRPr="00AE68A8" w:rsidRDefault="00E77B5E" w:rsidP="00982701"/>
        </w:tc>
      </w:tr>
      <w:tr w:rsidR="00E77B5E" w:rsidRPr="00AE68A8" w14:paraId="32AEC465" w14:textId="77777777" w:rsidTr="00982701">
        <w:trPr>
          <w:trHeight w:val="183"/>
        </w:trPr>
        <w:tc>
          <w:tcPr>
            <w:tcW w:w="720" w:type="dxa"/>
          </w:tcPr>
          <w:p w14:paraId="3562A82E" w14:textId="77777777" w:rsidR="00E77B5E" w:rsidRPr="00AE68A8" w:rsidRDefault="00E77B5E" w:rsidP="00982701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24DABAB7" w14:textId="77777777" w:rsidR="00E77B5E" w:rsidRPr="00AE68A8" w:rsidRDefault="00E77B5E" w:rsidP="00982701">
            <w:pPr>
              <w:pStyle w:val="NoSpacing"/>
            </w:pPr>
          </w:p>
        </w:tc>
        <w:tc>
          <w:tcPr>
            <w:tcW w:w="424" w:type="dxa"/>
            <w:vMerge/>
          </w:tcPr>
          <w:p w14:paraId="7639B553" w14:textId="77777777" w:rsidR="00E77B5E" w:rsidRPr="00AE68A8" w:rsidRDefault="00E77B5E" w:rsidP="00982701"/>
        </w:tc>
        <w:tc>
          <w:tcPr>
            <w:tcW w:w="6611" w:type="dxa"/>
            <w:vMerge/>
          </w:tcPr>
          <w:p w14:paraId="1EEE2FDC" w14:textId="77777777" w:rsidR="00E77B5E" w:rsidRPr="00AE68A8" w:rsidRDefault="00E77B5E" w:rsidP="00982701"/>
        </w:tc>
      </w:tr>
      <w:tr w:rsidR="00E77B5E" w:rsidRPr="00AE68A8" w14:paraId="465CDCD7" w14:textId="77777777" w:rsidTr="00982701">
        <w:trPr>
          <w:trHeight w:val="633"/>
        </w:trPr>
        <w:tc>
          <w:tcPr>
            <w:tcW w:w="720" w:type="dxa"/>
          </w:tcPr>
          <w:p w14:paraId="75B11661" w14:textId="77777777" w:rsidR="00E77B5E" w:rsidRPr="00AE68A8" w:rsidRDefault="00E77B5E" w:rsidP="0098270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5B47037" w14:textId="77777777" w:rsidR="00E77B5E" w:rsidRPr="00AE68A8" w:rsidRDefault="00E77B5E" w:rsidP="0098270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38D6EFF" wp14:editId="73E81BD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38EA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44c1a3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20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</w:tcPr>
          <w:p w14:paraId="4F292106" w14:textId="2506323C" w:rsidR="00E77B5E" w:rsidRDefault="00124226" w:rsidP="00982701">
            <w:pPr>
              <w:pStyle w:val="Information"/>
            </w:pPr>
            <w:r w:rsidRPr="00124226">
              <w:t>Physiotherapy.empp@mail.com</w:t>
            </w:r>
          </w:p>
          <w:p w14:paraId="13C74D0B" w14:textId="4307EE64" w:rsidR="00124226" w:rsidRDefault="00124226" w:rsidP="00982701">
            <w:pPr>
              <w:pStyle w:val="Information"/>
            </w:pPr>
            <w:r w:rsidRPr="00124226">
              <w:t>Pilates.empp@mail.com</w:t>
            </w:r>
          </w:p>
          <w:p w14:paraId="1641B3E4" w14:textId="31BF525B" w:rsidR="00124226" w:rsidRPr="00AE68A8" w:rsidRDefault="00124226" w:rsidP="00982701">
            <w:pPr>
              <w:pStyle w:val="Information"/>
            </w:pPr>
          </w:p>
        </w:tc>
        <w:tc>
          <w:tcPr>
            <w:tcW w:w="424" w:type="dxa"/>
            <w:vMerge/>
          </w:tcPr>
          <w:p w14:paraId="719EF75C" w14:textId="77777777" w:rsidR="00E77B5E" w:rsidRPr="00AE68A8" w:rsidRDefault="00E77B5E" w:rsidP="00982701"/>
        </w:tc>
        <w:tc>
          <w:tcPr>
            <w:tcW w:w="6611" w:type="dxa"/>
            <w:vMerge/>
          </w:tcPr>
          <w:p w14:paraId="7A8473D6" w14:textId="77777777" w:rsidR="00E77B5E" w:rsidRPr="00AE68A8" w:rsidRDefault="00E77B5E" w:rsidP="00982701"/>
        </w:tc>
      </w:tr>
      <w:tr w:rsidR="00E77B5E" w:rsidRPr="00AE68A8" w14:paraId="2F11C755" w14:textId="77777777" w:rsidTr="00982701">
        <w:trPr>
          <w:trHeight w:val="174"/>
        </w:trPr>
        <w:tc>
          <w:tcPr>
            <w:tcW w:w="720" w:type="dxa"/>
          </w:tcPr>
          <w:p w14:paraId="739106EF" w14:textId="77777777" w:rsidR="00E77B5E" w:rsidRPr="00AE68A8" w:rsidRDefault="00E77B5E" w:rsidP="00982701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1DC3EF12" w14:textId="77777777" w:rsidR="00E77B5E" w:rsidRPr="00AE68A8" w:rsidRDefault="00E77B5E" w:rsidP="00982701">
            <w:pPr>
              <w:pStyle w:val="NoSpacing"/>
            </w:pPr>
          </w:p>
        </w:tc>
        <w:tc>
          <w:tcPr>
            <w:tcW w:w="424" w:type="dxa"/>
            <w:vMerge/>
          </w:tcPr>
          <w:p w14:paraId="00B73CEA" w14:textId="77777777" w:rsidR="00E77B5E" w:rsidRPr="00AE68A8" w:rsidRDefault="00E77B5E" w:rsidP="00982701"/>
        </w:tc>
        <w:tc>
          <w:tcPr>
            <w:tcW w:w="6611" w:type="dxa"/>
            <w:vMerge/>
          </w:tcPr>
          <w:p w14:paraId="10A89967" w14:textId="77777777" w:rsidR="00E77B5E" w:rsidRPr="00AE68A8" w:rsidRDefault="00E77B5E" w:rsidP="00982701"/>
        </w:tc>
      </w:tr>
      <w:tr w:rsidR="00E77B5E" w:rsidRPr="00AE68A8" w14:paraId="659AF3AA" w14:textId="77777777" w:rsidTr="00982701">
        <w:trPr>
          <w:trHeight w:val="633"/>
        </w:trPr>
        <w:tc>
          <w:tcPr>
            <w:tcW w:w="720" w:type="dxa"/>
          </w:tcPr>
          <w:p w14:paraId="5818CEB9" w14:textId="77777777" w:rsidR="00E77B5E" w:rsidRPr="00AE68A8" w:rsidRDefault="00E77B5E" w:rsidP="00982701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ABF724D" w14:textId="77777777" w:rsidR="00E77B5E" w:rsidRPr="00AE68A8" w:rsidRDefault="00E77B5E" w:rsidP="00982701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2A808323" wp14:editId="1F339794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C742E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37a76f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2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2D90C319" w14:textId="1CB8257B" w:rsidR="00E77B5E" w:rsidRPr="00AE68A8" w:rsidRDefault="00124226" w:rsidP="00982701">
            <w:pPr>
              <w:pStyle w:val="Information"/>
            </w:pPr>
            <w:r>
              <w:t>www.esthermarshallphysiotherapypilates.com</w:t>
            </w:r>
          </w:p>
        </w:tc>
        <w:tc>
          <w:tcPr>
            <w:tcW w:w="424" w:type="dxa"/>
            <w:vMerge/>
          </w:tcPr>
          <w:p w14:paraId="259968BB" w14:textId="77777777" w:rsidR="00E77B5E" w:rsidRPr="00AE68A8" w:rsidRDefault="00E77B5E" w:rsidP="00982701"/>
        </w:tc>
        <w:tc>
          <w:tcPr>
            <w:tcW w:w="6611" w:type="dxa"/>
            <w:vMerge/>
          </w:tcPr>
          <w:p w14:paraId="09538ED3" w14:textId="77777777" w:rsidR="00E77B5E" w:rsidRPr="00AE68A8" w:rsidRDefault="00E77B5E" w:rsidP="00982701"/>
        </w:tc>
      </w:tr>
      <w:tr w:rsidR="00E77B5E" w:rsidRPr="00AE68A8" w14:paraId="652F5725" w14:textId="77777777" w:rsidTr="00982701">
        <w:trPr>
          <w:trHeight w:val="2448"/>
        </w:trPr>
        <w:tc>
          <w:tcPr>
            <w:tcW w:w="720" w:type="dxa"/>
          </w:tcPr>
          <w:p w14:paraId="0482B7BF" w14:textId="77777777" w:rsidR="00E77B5E" w:rsidRPr="00AE68A8" w:rsidRDefault="00E77B5E" w:rsidP="00982701"/>
        </w:tc>
        <w:tc>
          <w:tcPr>
            <w:tcW w:w="2944" w:type="dxa"/>
            <w:gridSpan w:val="2"/>
          </w:tcPr>
          <w:p w14:paraId="25CFDEF3" w14:textId="77777777" w:rsidR="00E77B5E" w:rsidRPr="00AE68A8" w:rsidRDefault="00E77B5E" w:rsidP="00982701"/>
        </w:tc>
        <w:tc>
          <w:tcPr>
            <w:tcW w:w="424" w:type="dxa"/>
          </w:tcPr>
          <w:p w14:paraId="32A8CB79" w14:textId="77777777" w:rsidR="00E77B5E" w:rsidRPr="00AE68A8" w:rsidRDefault="00E77B5E" w:rsidP="00982701"/>
        </w:tc>
        <w:tc>
          <w:tcPr>
            <w:tcW w:w="6611" w:type="dxa"/>
            <w:vMerge/>
          </w:tcPr>
          <w:p w14:paraId="1092A778" w14:textId="77777777" w:rsidR="00E77B5E" w:rsidRPr="00AE68A8" w:rsidRDefault="00E77B5E" w:rsidP="00982701"/>
        </w:tc>
      </w:tr>
    </w:tbl>
    <w:p w14:paraId="642F1B41" w14:textId="77777777" w:rsidR="007F5B63" w:rsidRPr="00CE1E3D" w:rsidRDefault="007F5B63" w:rsidP="009B591F"/>
    <w:sectPr w:rsidR="007F5B63" w:rsidRPr="00CE1E3D" w:rsidSect="00E77B5E">
      <w:headerReference w:type="default" r:id="rId23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FD9C3" w14:textId="77777777" w:rsidR="00E601C3" w:rsidRDefault="00E601C3" w:rsidP="00590471">
      <w:r>
        <w:separator/>
      </w:r>
    </w:p>
  </w:endnote>
  <w:endnote w:type="continuationSeparator" w:id="0">
    <w:p w14:paraId="222F3054" w14:textId="77777777" w:rsidR="00E601C3" w:rsidRDefault="00E601C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203B0" w14:textId="77777777" w:rsidR="00E601C3" w:rsidRDefault="00E601C3" w:rsidP="00590471">
      <w:r>
        <w:separator/>
      </w:r>
    </w:p>
  </w:footnote>
  <w:footnote w:type="continuationSeparator" w:id="0">
    <w:p w14:paraId="4908FBA7" w14:textId="77777777" w:rsidR="00E601C3" w:rsidRDefault="00E601C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1C4E2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48D04CB" wp14:editId="60FDDEF9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60431F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ieUJgaeBItHkWB5Q&#10;KqKBiUTlWB4mx/KAUhENTCQqx/IwOZaHciwhsHpBOZaHybE8oFRyG5gcy0M5lhB4VVAkmhzLQzmW&#10;EHgaKBJNjuWhHEsIPA0UiSbH8lCOJQSWBsqxPEyO5aEcSwg8DRSJJsfyUI4lBJ4GikSTY3koxxIC&#10;TwNFosmxPJRjCYGngSLR5FgeyrGEwNHgqRxLCLwMhGN5mhzLUzmWEHgayOz8NDmWp3IsIfA0kNn5&#10;aXIsT+VYQuBpIOvEp8mxPJVjCYGngawTny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FJYnBJ4GikSTY3lAqYgGJhKVY3mYHMsD&#10;SkU0MJGoHMvD5FgeyrGEwOoF5VgeJsfygFKpbWByLA/lWELgVUGRaHIsD+VYQuBpoEg0OZaHciwh&#10;8DRQJJocy0M5lhBYGijH8jA5lodyLCHwNFAkmhzLQzmWEHgaKBJNjuWhHEsIPA0UiSbH8lCOJQSe&#10;BopEk2N5KMcSAkeDp3IsIfAyEI7laXIsT+VYQuBpILPz0+RYnsqxhMDTQGbnp8mxPJVjCYGngfiJ&#10;T5NjeSrHEgJPA/ETny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sOpZJYnhB4FigSTY5lh1IRC0wkKseymxzLDqUiFphIVI5lNzmWXTmWEFhfQTmW&#10;3eRYdiiV3Acmx7IrxxICrwmKRJNj2ZVjCYFngSLR5Fh25VhC4FmgSDQ5ll05lhBYFijHspscy64c&#10;Swg8CxSJJseyK8cSAs8CRaLJsezKsYTAs0CRaHIsu3IsIfAsUCSaHMuuHEsIHAsO5VhC4BUgHMth&#10;ciyHciwh8CyQ2fkwOZZDOZYQeBbI7HyYHMuhHEsIPAtknXiYHMuhHEsIPAtknXiY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uc1YBlWqPkO1zzApQmBjbHfPmYDPzMRmt6&#10;8mgR3SjIA86vvng15rfa4P+RGIAq4kbXenydhJGpqw5JR3Yk90mC1N+/es72csnHf5n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hNZy/Lq&#10;QUqpB0FT9k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n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z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q9I0grGjBhuZgPXzpPr7y9lSw17kpY8OwMAX24kUlQJ&#10;cUU8XGWSq54gcjQc6tIhmwnFAYXc9Y/Z7D1wXvTaGavnk+gLThRlmGsCFp5kk5pZrtKkGV2oVzqj&#10;oaE3Y53YF023+gc3uxgFwzf7w2mNo56FSVuF0bn4X3UqTDgQTdfv1nsKawIX0M5qZ+I20efDeMpt&#10;rYekYK/giYU3HBoKIp4d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KAUiksTwg8DRSJ&#10;JsfygFIRDUwkKsfyMDmWB5SKaGAiUTmWh8mxPJRjCYHVC8qxPEyO5QGlUtvA5FgeyrGEwKuCItHk&#10;WB7KsYTA00CRaHIsD+VYQuBpoEg0OZaHciwhsDRQjuVhciwP5VhC4GmgSDQ5lodyLCHwNFAkmhzL&#10;QzmWEHgaKBJNjuWhHEsIPA0UiSbH8lCOJQSOBk/lWELgZSAcy9PkWJ7KsYTA00Bm56fJsTyVYwmB&#10;p4HMzk+TY3kqxxICTwPxE58mx/JUjiUEngbiJz5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63a53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9cb38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<v:fill opacity="11796f" color2="#63a53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44C1A3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947F6"/>
    <w:multiLevelType w:val="hybridMultilevel"/>
    <w:tmpl w:val="64AC93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26"/>
    <w:rsid w:val="00055B72"/>
    <w:rsid w:val="00060042"/>
    <w:rsid w:val="0007362B"/>
    <w:rsid w:val="0008685D"/>
    <w:rsid w:val="00087F18"/>
    <w:rsid w:val="000A109C"/>
    <w:rsid w:val="00112FD7"/>
    <w:rsid w:val="00113FA8"/>
    <w:rsid w:val="00124226"/>
    <w:rsid w:val="001253DD"/>
    <w:rsid w:val="00150ABD"/>
    <w:rsid w:val="001F0B08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3C2A1C"/>
    <w:rsid w:val="004431EB"/>
    <w:rsid w:val="004E158A"/>
    <w:rsid w:val="00505C3E"/>
    <w:rsid w:val="005471D7"/>
    <w:rsid w:val="00565C77"/>
    <w:rsid w:val="0056708E"/>
    <w:rsid w:val="005801E5"/>
    <w:rsid w:val="00590471"/>
    <w:rsid w:val="005D01FA"/>
    <w:rsid w:val="005D45DC"/>
    <w:rsid w:val="00613563"/>
    <w:rsid w:val="006716D8"/>
    <w:rsid w:val="006920F0"/>
    <w:rsid w:val="006C020C"/>
    <w:rsid w:val="006D79A8"/>
    <w:rsid w:val="006E3E4F"/>
    <w:rsid w:val="007214E2"/>
    <w:rsid w:val="007575B6"/>
    <w:rsid w:val="007A473F"/>
    <w:rsid w:val="007F5B63"/>
    <w:rsid w:val="00803A0A"/>
    <w:rsid w:val="00846CB9"/>
    <w:rsid w:val="0089100D"/>
    <w:rsid w:val="008A1E6E"/>
    <w:rsid w:val="008B108C"/>
    <w:rsid w:val="008C2CFC"/>
    <w:rsid w:val="008F10F2"/>
    <w:rsid w:val="009475DC"/>
    <w:rsid w:val="00967B93"/>
    <w:rsid w:val="00982701"/>
    <w:rsid w:val="009B591F"/>
    <w:rsid w:val="00A31B16"/>
    <w:rsid w:val="00AA5AE6"/>
    <w:rsid w:val="00AD575B"/>
    <w:rsid w:val="00AE68A8"/>
    <w:rsid w:val="00B6466C"/>
    <w:rsid w:val="00B76CDA"/>
    <w:rsid w:val="00BA56F7"/>
    <w:rsid w:val="00C14078"/>
    <w:rsid w:val="00C21438"/>
    <w:rsid w:val="00C55D2F"/>
    <w:rsid w:val="00C72490"/>
    <w:rsid w:val="00C83A18"/>
    <w:rsid w:val="00CB6945"/>
    <w:rsid w:val="00CC1E8B"/>
    <w:rsid w:val="00CD2321"/>
    <w:rsid w:val="00CE1E3D"/>
    <w:rsid w:val="00D04935"/>
    <w:rsid w:val="00D053FA"/>
    <w:rsid w:val="00D07907"/>
    <w:rsid w:val="00D26515"/>
    <w:rsid w:val="00D66BE5"/>
    <w:rsid w:val="00DC560E"/>
    <w:rsid w:val="00E105D8"/>
    <w:rsid w:val="00E26AED"/>
    <w:rsid w:val="00E42DC8"/>
    <w:rsid w:val="00E601C3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C17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1505E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99CB38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9CB38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99CB38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99CB38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99CB38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99CB38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44C1A3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44C1A3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124226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124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zoom.us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oom.us/" TargetMode="External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\AppData\Local\Microsoft\Office\16.0\DTS\en-US%7b4B1B12CE-5ACE-49CB-AF6B-943087A00C44%7d\%7b09AC9A72-8890-41F8-842C-99FDC581D432%7dtf2274601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7C89AC2A004720B889F277A6153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0EFC6-B46A-4EA5-9346-92FF3A8ACF6D}"/>
      </w:docPartPr>
      <w:docPartBody>
        <w:p w:rsidR="00D968D2" w:rsidRDefault="00B612DD">
          <w:pPr>
            <w:pStyle w:val="F27C89AC2A004720B889F277A6153BBA"/>
          </w:pPr>
          <w:r w:rsidRPr="00C83A18">
            <w:t>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34"/>
    <w:rsid w:val="002C7CB5"/>
    <w:rsid w:val="00675E34"/>
    <w:rsid w:val="00B612DD"/>
    <w:rsid w:val="00D9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89BF9C020246A8B66421C16AC00184">
    <w:name w:val="1B89BF9C020246A8B66421C16AC00184"/>
  </w:style>
  <w:style w:type="paragraph" w:customStyle="1" w:styleId="CDBB032935274F2AB0326675E69FB702">
    <w:name w:val="CDBB032935274F2AB0326675E69FB702"/>
  </w:style>
  <w:style w:type="paragraph" w:customStyle="1" w:styleId="718ACD415F1446438E69F8176DBD8DD7">
    <w:name w:val="718ACD415F1446438E69F8176DBD8DD7"/>
  </w:style>
  <w:style w:type="paragraph" w:customStyle="1" w:styleId="5CBCC46CC7F641019F4D0A451616B66E">
    <w:name w:val="5CBCC46CC7F641019F4D0A451616B66E"/>
  </w:style>
  <w:style w:type="paragraph" w:customStyle="1" w:styleId="1D5A40B95B6A41ABBD8C1989BD549DD6">
    <w:name w:val="1D5A40B95B6A41ABBD8C1989BD549DD6"/>
  </w:style>
  <w:style w:type="paragraph" w:customStyle="1" w:styleId="C9D0C7AEC821487F9FBE2EDA5EC15700">
    <w:name w:val="C9D0C7AEC821487F9FBE2EDA5EC15700"/>
  </w:style>
  <w:style w:type="paragraph" w:customStyle="1" w:styleId="EB691B80050B4D249295D6A5D22C1AB6">
    <w:name w:val="EB691B80050B4D249295D6A5D22C1AB6"/>
  </w:style>
  <w:style w:type="paragraph" w:customStyle="1" w:styleId="50EC416E61254DEB93B6559447570793">
    <w:name w:val="50EC416E61254DEB93B6559447570793"/>
  </w:style>
  <w:style w:type="paragraph" w:customStyle="1" w:styleId="CE8BA319F7C6434680C94DC2175DF1BD">
    <w:name w:val="CE8BA319F7C6434680C94DC2175DF1BD"/>
  </w:style>
  <w:style w:type="paragraph" w:customStyle="1" w:styleId="8B78A0BDBE37403B857E6003470D971C">
    <w:name w:val="8B78A0BDBE37403B857E6003470D971C"/>
  </w:style>
  <w:style w:type="paragraph" w:customStyle="1" w:styleId="F27C89AC2A004720B889F277A6153BBA">
    <w:name w:val="F27C89AC2A004720B889F277A6153BBA"/>
  </w:style>
  <w:style w:type="paragraph" w:customStyle="1" w:styleId="CA79AFD444F64D13B0FD085A4F7A3F75">
    <w:name w:val="CA79AFD444F64D13B0FD085A4F7A3F75"/>
  </w:style>
  <w:style w:type="paragraph" w:customStyle="1" w:styleId="AA9E69D7D6C74E949D6EE5678199A6EA">
    <w:name w:val="AA9E69D7D6C74E949D6EE5678199A6EA"/>
  </w:style>
  <w:style w:type="paragraph" w:customStyle="1" w:styleId="29EF05FBC51E474B84B43D778A3A8585">
    <w:name w:val="29EF05FBC51E474B84B43D778A3A8585"/>
  </w:style>
  <w:style w:type="paragraph" w:customStyle="1" w:styleId="538D6F2B8C86414E9BA46B48E73DD7CE">
    <w:name w:val="538D6F2B8C86414E9BA46B48E73DD7CE"/>
  </w:style>
  <w:style w:type="paragraph" w:customStyle="1" w:styleId="DBF41CB858B74D089F5141EEED89967B">
    <w:name w:val="DBF41CB858B74D089F5141EEED89967B"/>
  </w:style>
  <w:style w:type="paragraph" w:customStyle="1" w:styleId="91A5544174BD47DD9EFC0912F7161098">
    <w:name w:val="91A5544174BD47DD9EFC0912F7161098"/>
  </w:style>
  <w:style w:type="paragraph" w:customStyle="1" w:styleId="63B205D0516C4BC797A0545FC8823C88">
    <w:name w:val="63B205D0516C4BC797A0545FC8823C88"/>
    <w:rsid w:val="00675E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4A7D9AE-6730-47AC-A9CE-76ABEFAD7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{09AC9A72-8890-41F8-842C-99FDC581D432}tf22746018</Template>
  <TotalTime>0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2020-03-17T10:55:00Z</dcterms:created>
  <dcterms:modified xsi:type="dcterms:W3CDTF">2020-03-30T09:46:00Z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